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CB17A1" w:rsidRPr="007948E7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56"/>
              <w:gridCol w:w="344"/>
            </w:tblGrid>
            <w:tr w:rsidR="00CB17A1" w:rsidRPr="005C1162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0D64D2" w:rsidRDefault="007948E7">
                  <w:pPr>
                    <w:rPr>
                      <w:rFonts w:ascii="Trebuchet MS" w:hAnsi="Trebuchet MS"/>
                    </w:rPr>
                  </w:pPr>
                  <w:r w:rsidRPr="007948E7">
                    <w:rPr>
                      <w:rFonts w:ascii="Trebuchet MS" w:hAnsi="Trebuchet MS"/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1" locked="0" layoutInCell="1" allowOverlap="1" wp14:anchorId="515D615E" wp14:editId="066D25CC">
                            <wp:simplePos x="0" y="0"/>
                            <wp:positionH relativeFrom="column">
                              <wp:posOffset>2258060</wp:posOffset>
                            </wp:positionH>
                            <wp:positionV relativeFrom="paragraph">
                              <wp:posOffset>4396105</wp:posOffset>
                            </wp:positionV>
                            <wp:extent cx="2085975" cy="228600"/>
                            <wp:effectExtent l="0" t="0" r="9525" b="0"/>
                            <wp:wrapTight wrapText="bothSides">
                              <wp:wrapPolygon edited="0">
                                <wp:start x="0" y="0"/>
                                <wp:lineTo x="0" y="19800"/>
                                <wp:lineTo x="21501" y="19800"/>
                                <wp:lineTo x="21501" y="0"/>
                                <wp:lineTo x="0" y="0"/>
                              </wp:wrapPolygon>
                            </wp:wrapTight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85975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948E7" w:rsidRPr="007948E7" w:rsidRDefault="007948E7">
                                        <w:pPr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7948E7">
                                          <w:rPr>
                                            <w:i/>
                                            <w:sz w:val="16"/>
                                            <w:szCs w:val="16"/>
                                          </w:rPr>
                                          <w:t>2014 National’s Team in San Antonio, TX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15D615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177.8pt;margin-top:346.15pt;width:164.25pt;height:1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" stroked="f">
                            <v:textbox>
                              <w:txbxContent>
                                <w:p w:rsidR="007948E7" w:rsidRPr="007948E7" w:rsidRDefault="007948E7">
                                  <w:pP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7948E7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2014 National’s Team in San Antonio, TX</w:t>
                                  </w:r>
                                </w:p>
                              </w:txbxContent>
                            </v:textbox>
                            <w10:wrap type="tigh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1" locked="0" layoutInCell="1" allowOverlap="1" wp14:anchorId="1E8E1EF2" wp14:editId="4D45FBA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1562735</wp:posOffset>
                        </wp:positionV>
                        <wp:extent cx="4361815" cy="2840990"/>
                        <wp:effectExtent l="0" t="0" r="635" b="0"/>
                        <wp:wrapTight wrapText="bothSides">
                          <wp:wrapPolygon edited="0">
                            <wp:start x="0" y="0"/>
                            <wp:lineTo x="0" y="21436"/>
                            <wp:lineTo x="21509" y="21436"/>
                            <wp:lineTo x="21509" y="0"/>
                            <wp:lineTo x="0" y="0"/>
                          </wp:wrapPolygon>
                        </wp:wrapTight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2014Nationals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61815" cy="2840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 wp14:anchorId="10D462C1" wp14:editId="3EDD5038">
                        <wp:simplePos x="0" y="0"/>
                        <wp:positionH relativeFrom="column">
                          <wp:posOffset>2190750</wp:posOffset>
                        </wp:positionH>
                        <wp:positionV relativeFrom="paragraph">
                          <wp:posOffset>0</wp:posOffset>
                        </wp:positionV>
                        <wp:extent cx="2095500" cy="1442720"/>
                        <wp:effectExtent l="0" t="0" r="0" b="5080"/>
                        <wp:wrapTight wrapText="bothSides">
                          <wp:wrapPolygon edited="0">
                            <wp:start x="0" y="0"/>
                            <wp:lineTo x="0" y="21391"/>
                            <wp:lineTo x="21404" y="21391"/>
                            <wp:lineTo x="21404" y="0"/>
                            <wp:lineTo x="0" y="0"/>
                          </wp:wrapPolygon>
                        </wp:wrapTight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6683" cy="1450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711728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4B5B4078" wp14:editId="06C52A6B">
                        <wp:simplePos x="0" y="0"/>
                        <wp:positionH relativeFrom="column">
                          <wp:posOffset>170815</wp:posOffset>
                        </wp:positionH>
                        <wp:positionV relativeFrom="paragraph">
                          <wp:posOffset>0</wp:posOffset>
                        </wp:positionV>
                        <wp:extent cx="1620520" cy="152463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21"/>
                            <wp:lineTo x="21329" y="21321"/>
                            <wp:lineTo x="21329" y="0"/>
                            <wp:lineTo x="0" y="0"/>
                          </wp:wrapPolygon>
                        </wp:wrapTight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0520" cy="1524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B17A1" w:rsidRPr="000D64D2" w:rsidRDefault="000D64D2" w:rsidP="000D64D2">
                  <w:pPr>
                    <w:tabs>
                      <w:tab w:val="left" w:pos="916"/>
                    </w:tabs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</w:p>
              </w:tc>
              <w:tc>
                <w:tcPr>
                  <w:tcW w:w="360" w:type="dxa"/>
                </w:tcPr>
                <w:p w:rsidR="00CB17A1" w:rsidRPr="005C1162" w:rsidRDefault="000D64D2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ab/>
                  </w:r>
                </w:p>
              </w:tc>
            </w:tr>
            <w:tr w:rsidR="00CB17A1" w:rsidRPr="005C1162" w:rsidTr="004D189E">
              <w:trPr>
                <w:gridAfter w:val="1"/>
                <w:wAfter w:w="360" w:type="dxa"/>
                <w:trHeight w:hRule="exact" w:val="7200"/>
              </w:trPr>
              <w:tc>
                <w:tcPr>
                  <w:tcW w:w="7200" w:type="dxa"/>
                </w:tcPr>
                <w:p w:rsidR="005C1162" w:rsidRPr="005C1162" w:rsidRDefault="005C1162">
                  <w:pPr>
                    <w:pStyle w:val="Subtitle"/>
                    <w:rPr>
                      <w:rFonts w:ascii="Trebuchet MS" w:hAnsi="Trebuchet MS"/>
                      <w:color w:val="auto"/>
                      <w:sz w:val="96"/>
                      <w:szCs w:val="96"/>
                    </w:rPr>
                  </w:pPr>
                  <w:r w:rsidRPr="005C1162">
                    <w:rPr>
                      <w:rFonts w:ascii="Trebuchet MS" w:hAnsi="Trebuchet MS"/>
                      <w:color w:val="auto"/>
                      <w:sz w:val="96"/>
                      <w:szCs w:val="96"/>
                    </w:rPr>
                    <w:t>JUSSTC CLINIC</w:t>
                  </w:r>
                </w:p>
                <w:p w:rsidR="00CB17A1" w:rsidRPr="005C1162" w:rsidRDefault="007948E7" w:rsidP="005C1162">
                  <w:pPr>
                    <w:pStyle w:val="Title"/>
                    <w:jc w:val="center"/>
                    <w:rPr>
                      <w:rFonts w:ascii="Trebuchet MS" w:hAnsi="Trebuchet MS"/>
                      <w:color w:val="006600"/>
                      <w:sz w:val="92"/>
                      <w:szCs w:val="92"/>
                    </w:rPr>
                  </w:pPr>
                  <w:r>
                    <w:rPr>
                      <w:rFonts w:ascii="Trebuchet MS" w:hAnsi="Trebuchet MS"/>
                      <w:color w:val="006600"/>
                      <w:sz w:val="92"/>
                      <w:szCs w:val="92"/>
                    </w:rPr>
                    <w:t>March 22</w:t>
                  </w:r>
                </w:p>
                <w:p w:rsidR="00CB17A1" w:rsidRPr="005C1162" w:rsidRDefault="00E91F94">
                  <w:pPr>
                    <w:pStyle w:val="Heading1"/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 xml:space="preserve">Jacksonville University </w:t>
                  </w:r>
                  <w:r w:rsidR="00A35DA5">
                    <w:rPr>
                      <w:rFonts w:ascii="Trebuchet MS" w:hAnsi="Trebuchet MS"/>
                    </w:rPr>
                    <w:t xml:space="preserve">Varsity </w:t>
                  </w:r>
                  <w:r w:rsidRPr="005C1162">
                    <w:rPr>
                      <w:rFonts w:ascii="Trebuchet MS" w:hAnsi="Trebuchet MS"/>
                    </w:rPr>
                    <w:t>Sporting Clays, Skeet, and Trap Team</w:t>
                  </w:r>
                </w:p>
                <w:p w:rsidR="00CB17A1" w:rsidRPr="005C1162" w:rsidRDefault="002D2727" w:rsidP="00E91F94">
                  <w:pPr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>Come out a</w:t>
                  </w:r>
                  <w:r w:rsidR="00507557">
                    <w:rPr>
                      <w:rFonts w:ascii="Trebuchet MS" w:hAnsi="Trebuchet MS"/>
                    </w:rPr>
                    <w:t>nd</w:t>
                  </w:r>
                  <w:r w:rsidRPr="005C1162">
                    <w:rPr>
                      <w:rFonts w:ascii="Trebuchet MS" w:hAnsi="Trebuchet MS"/>
                    </w:rPr>
                    <w:t xml:space="preserve"> tune up your </w:t>
                  </w:r>
                  <w:r w:rsidR="005C1162" w:rsidRPr="005C1162">
                    <w:rPr>
                      <w:rFonts w:ascii="Trebuchet MS" w:hAnsi="Trebuchet MS"/>
                    </w:rPr>
                    <w:t>Wingshooting</w:t>
                  </w:r>
                  <w:r w:rsidRPr="005C1162">
                    <w:rPr>
                      <w:rFonts w:ascii="Trebuchet MS" w:hAnsi="Trebuchet MS"/>
                    </w:rPr>
                    <w:t xml:space="preserve"> skills with one of the top coaches in the nation</w:t>
                  </w:r>
                  <w:r w:rsidR="0022773A">
                    <w:rPr>
                      <w:rFonts w:ascii="Trebuchet MS" w:hAnsi="Trebuchet MS"/>
                    </w:rPr>
                    <w:t xml:space="preserve"> (</w:t>
                  </w:r>
                  <w:r w:rsidR="0022773A" w:rsidRPr="00011C2E">
                    <w:rPr>
                      <w:rFonts w:ascii="Trebuchet MS" w:hAnsi="Trebuchet MS"/>
                      <w:color w:val="006600"/>
                      <w:u w:val="single"/>
                    </w:rPr>
                    <w:t>www.daviddobson.com</w:t>
                  </w:r>
                  <w:r w:rsidR="0022773A">
                    <w:rPr>
                      <w:rFonts w:ascii="Trebuchet MS" w:hAnsi="Trebuchet MS"/>
                    </w:rPr>
                    <w:t xml:space="preserve">), </w:t>
                  </w:r>
                  <w:r w:rsidRPr="005C1162">
                    <w:rPr>
                      <w:rFonts w:ascii="Trebuchet MS" w:hAnsi="Trebuchet MS"/>
                    </w:rPr>
                    <w:t xml:space="preserve">as well as our seasoned varsity shooters! The </w:t>
                  </w:r>
                  <w:r w:rsidR="007948E7">
                    <w:rPr>
                      <w:rFonts w:ascii="Trebuchet MS" w:hAnsi="Trebuchet MS"/>
                    </w:rPr>
                    <w:t>clinic is from 1pm to 5pm at</w:t>
                  </w:r>
                  <w:r w:rsidRPr="005C1162">
                    <w:rPr>
                      <w:rFonts w:ascii="Trebuchet MS" w:hAnsi="Trebuchet MS"/>
                    </w:rPr>
                    <w:t xml:space="preserve"> </w:t>
                  </w:r>
                  <w:r w:rsidR="007948E7">
                    <w:rPr>
                      <w:rFonts w:ascii="Trebuchet MS" w:hAnsi="Trebuchet MS"/>
                    </w:rPr>
                    <w:t>Bushy Creek Clays</w:t>
                  </w:r>
                  <w:r w:rsidRPr="005C1162">
                    <w:rPr>
                      <w:rFonts w:ascii="Trebuchet MS" w:hAnsi="Trebuchet MS"/>
                    </w:rPr>
                    <w:t xml:space="preserve"> on </w:t>
                  </w:r>
                  <w:r w:rsidR="007948E7">
                    <w:rPr>
                      <w:rFonts w:ascii="Trebuchet MS" w:hAnsi="Trebuchet MS"/>
                    </w:rPr>
                    <w:t>Will Vaughn</w:t>
                  </w:r>
                  <w:r w:rsidRPr="005C1162">
                    <w:rPr>
                      <w:rFonts w:ascii="Trebuchet MS" w:hAnsi="Trebuchet MS"/>
                    </w:rPr>
                    <w:t xml:space="preserve"> Road. </w:t>
                  </w:r>
                  <w:r w:rsidR="007948E7">
                    <w:rPr>
                      <w:rFonts w:ascii="Trebuchet MS" w:hAnsi="Trebuchet MS"/>
                    </w:rPr>
                    <w:t>Adults</w:t>
                  </w:r>
                  <w:r w:rsidRPr="005C1162">
                    <w:rPr>
                      <w:rFonts w:ascii="Trebuchet MS" w:hAnsi="Trebuchet MS"/>
                    </w:rPr>
                    <w:t xml:space="preserve"> are welcome to for $195</w:t>
                  </w:r>
                  <w:r w:rsidR="007948E7">
                    <w:rPr>
                      <w:rFonts w:ascii="Trebuchet MS" w:hAnsi="Trebuchet MS"/>
                    </w:rPr>
                    <w:t>, space is limited to 30 shooters so sign up now!</w:t>
                  </w:r>
                  <w:r w:rsidRPr="005C1162">
                    <w:rPr>
                      <w:rFonts w:ascii="Trebuchet MS" w:hAnsi="Trebuchet MS"/>
                    </w:rPr>
                    <w:t xml:space="preserve"> We look forward to </w:t>
                  </w:r>
                  <w:r w:rsidR="00507557">
                    <w:rPr>
                      <w:rFonts w:ascii="Trebuchet MS" w:hAnsi="Trebuchet MS"/>
                    </w:rPr>
                    <w:t>seeing you out there</w:t>
                  </w:r>
                  <w:r w:rsidRPr="005C1162">
                    <w:rPr>
                      <w:rFonts w:ascii="Trebuchet MS" w:hAnsi="Trebuchet MS"/>
                    </w:rPr>
                    <w:t xml:space="preserve">! </w:t>
                  </w:r>
                </w:p>
                <w:p w:rsidR="004D189E" w:rsidRPr="005C1162" w:rsidRDefault="004D189E" w:rsidP="00E91F94">
                  <w:pPr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>Contact David Dobson to register</w:t>
                  </w:r>
                </w:p>
                <w:p w:rsidR="005C1162" w:rsidRDefault="005C1162" w:rsidP="00E91F94">
                  <w:pPr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By Email</w:t>
                  </w:r>
                  <w:r w:rsidRPr="005C1162">
                    <w:rPr>
                      <w:rFonts w:ascii="Trebuchet MS" w:hAnsi="Trebuchet MS"/>
                      <w:color w:val="auto"/>
                    </w:rPr>
                    <w:t xml:space="preserve">- </w:t>
                  </w:r>
                  <w:hyperlink r:id="rId8" w:history="1">
                    <w:r w:rsidRPr="00011C2E">
                      <w:rPr>
                        <w:rStyle w:val="Hyperlink"/>
                        <w:rFonts w:ascii="Trebuchet MS" w:hAnsi="Trebuchet MS"/>
                        <w:color w:val="006600"/>
                      </w:rPr>
                      <w:t>ddobsonpvb@aol.com</w:t>
                    </w:r>
                  </w:hyperlink>
                  <w:r>
                    <w:rPr>
                      <w:rFonts w:ascii="Trebuchet MS" w:hAnsi="Trebuchet MS"/>
                    </w:rPr>
                    <w:t xml:space="preserve"> or </w:t>
                  </w:r>
                  <w:hyperlink r:id="rId9" w:history="1">
                    <w:r w:rsidRPr="00011C2E">
                      <w:rPr>
                        <w:rStyle w:val="Hyperlink"/>
                        <w:rFonts w:ascii="Trebuchet MS" w:hAnsi="Trebuchet MS"/>
                        <w:color w:val="006600"/>
                      </w:rPr>
                      <w:t>ddobson1@ju.edu</w:t>
                    </w:r>
                  </w:hyperlink>
                </w:p>
                <w:p w:rsidR="004D189E" w:rsidRPr="005C1162" w:rsidRDefault="004D189E" w:rsidP="00E91F94">
                  <w:pPr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 xml:space="preserve">By Phone- (904)571-8700 or (904)285-9500 </w:t>
                  </w:r>
                </w:p>
              </w:tc>
            </w:tr>
            <w:tr w:rsidR="00CB17A1" w:rsidRPr="005C1162">
              <w:trPr>
                <w:gridAfter w:val="1"/>
                <w:wAfter w:w="360" w:type="dxa"/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B17A1" w:rsidRPr="005C1162" w:rsidRDefault="004D189E">
                  <w:pPr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>(</w:t>
                  </w:r>
                </w:p>
              </w:tc>
            </w:tr>
          </w:tbl>
          <w:p w:rsidR="00CB17A1" w:rsidRPr="005C1162" w:rsidRDefault="00CB17A1">
            <w:pPr>
              <w:rPr>
                <w:rFonts w:ascii="Trebuchet MS" w:hAnsi="Trebuchet MS"/>
              </w:rPr>
            </w:pPr>
          </w:p>
        </w:tc>
        <w:tc>
          <w:tcPr>
            <w:tcW w:w="144" w:type="dxa"/>
          </w:tcPr>
          <w:p w:rsidR="00CB17A1" w:rsidRPr="005C1162" w:rsidRDefault="00CB17A1">
            <w:pPr>
              <w:rPr>
                <w:rFonts w:ascii="Trebuchet MS" w:hAnsi="Trebuchet MS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2860"/>
              <w:gridCol w:w="596"/>
            </w:tblGrid>
            <w:tr w:rsidR="00CB17A1" w:rsidRPr="005C1162" w:rsidTr="002D2727">
              <w:trPr>
                <w:trHeight w:hRule="exact" w:val="10800"/>
              </w:trPr>
              <w:tc>
                <w:tcPr>
                  <w:tcW w:w="3446" w:type="dxa"/>
                  <w:shd w:val="clear" w:color="auto" w:fill="008000"/>
                  <w:vAlign w:val="center"/>
                </w:tcPr>
                <w:p w:rsidR="00CB17A1" w:rsidRPr="005C1162" w:rsidRDefault="00E91F94" w:rsidP="005C1162">
                  <w:pPr>
                    <w:pStyle w:val="Heading2"/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>1pm-5pm</w:t>
                  </w:r>
                </w:p>
                <w:p w:rsidR="00E91F94" w:rsidRPr="005C1162" w:rsidRDefault="00E91F94" w:rsidP="00E91F94">
                  <w:pPr>
                    <w:pStyle w:val="Line"/>
                    <w:rPr>
                      <w:rFonts w:ascii="Trebuchet MS" w:hAnsi="Trebuchet MS"/>
                    </w:rPr>
                  </w:pPr>
                </w:p>
                <w:p w:rsidR="00CB17A1" w:rsidRPr="005C1162" w:rsidRDefault="00E91F94" w:rsidP="007948E7">
                  <w:pPr>
                    <w:pStyle w:val="Heading2"/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  <w:i/>
                    </w:rPr>
                    <w:t>Adults-</w:t>
                  </w:r>
                  <w:r w:rsidRPr="005C1162">
                    <w:rPr>
                      <w:rFonts w:ascii="Trebuchet MS" w:hAnsi="Trebuchet MS"/>
                    </w:rPr>
                    <w:t xml:space="preserve"> $195</w:t>
                  </w:r>
                </w:p>
                <w:p w:rsidR="00CB17A1" w:rsidRPr="005C1162" w:rsidRDefault="00CB17A1">
                  <w:pPr>
                    <w:pStyle w:val="Line"/>
                    <w:rPr>
                      <w:rFonts w:ascii="Trebuchet MS" w:hAnsi="Trebuchet MS"/>
                    </w:rPr>
                  </w:pPr>
                </w:p>
                <w:p w:rsidR="00CB17A1" w:rsidRPr="005C1162" w:rsidRDefault="00E91F94">
                  <w:pPr>
                    <w:pStyle w:val="Heading2"/>
                    <w:rPr>
                      <w:rFonts w:ascii="Trebuchet MS" w:hAnsi="Trebuchet MS"/>
                      <w:i/>
                    </w:rPr>
                  </w:pPr>
                  <w:r w:rsidRPr="005C1162">
                    <w:rPr>
                      <w:rFonts w:ascii="Trebuchet MS" w:hAnsi="Trebuchet MS"/>
                      <w:i/>
                    </w:rPr>
                    <w:t>Targets and Shells Are</w:t>
                  </w:r>
                  <w:r w:rsidR="004402F3">
                    <w:rPr>
                      <w:rFonts w:ascii="Trebuchet MS" w:hAnsi="Trebuchet MS"/>
                      <w:i/>
                    </w:rPr>
                    <w:t xml:space="preserve"> </w:t>
                  </w:r>
                  <w:proofErr w:type="gramStart"/>
                  <w:r w:rsidR="004402F3">
                    <w:rPr>
                      <w:rFonts w:ascii="Trebuchet MS" w:hAnsi="Trebuchet MS"/>
                      <w:i/>
                    </w:rPr>
                    <w:t xml:space="preserve">Not </w:t>
                  </w:r>
                  <w:r w:rsidRPr="005C1162">
                    <w:rPr>
                      <w:rFonts w:ascii="Trebuchet MS" w:hAnsi="Trebuchet MS"/>
                      <w:i/>
                    </w:rPr>
                    <w:t xml:space="preserve"> Covered</w:t>
                  </w:r>
                  <w:proofErr w:type="gramEnd"/>
                  <w:r w:rsidR="004038A7" w:rsidRPr="005C1162">
                    <w:rPr>
                      <w:rFonts w:ascii="Trebuchet MS" w:hAnsi="Trebuchet MS"/>
                      <w:i/>
                    </w:rPr>
                    <w:t xml:space="preserve"> in Cost</w:t>
                  </w:r>
                  <w:r w:rsidRPr="005C1162">
                    <w:rPr>
                      <w:rFonts w:ascii="Trebuchet MS" w:hAnsi="Trebuchet MS"/>
                      <w:i/>
                    </w:rPr>
                    <w:t xml:space="preserve"> </w:t>
                  </w:r>
                </w:p>
                <w:p w:rsidR="00CB17A1" w:rsidRPr="005C1162" w:rsidRDefault="00CB17A1">
                  <w:pPr>
                    <w:pStyle w:val="Line"/>
                    <w:rPr>
                      <w:rFonts w:ascii="Trebuchet MS" w:hAnsi="Trebuchet MS"/>
                    </w:rPr>
                  </w:pPr>
                </w:p>
                <w:p w:rsidR="00CB17A1" w:rsidRDefault="002D2727" w:rsidP="005C1162">
                  <w:pPr>
                    <w:pStyle w:val="Heading2"/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  <w:i/>
                    </w:rPr>
                    <w:t xml:space="preserve">Hosted by </w:t>
                  </w:r>
                  <w:r w:rsidR="005C1162" w:rsidRPr="005C1162">
                    <w:rPr>
                      <w:rFonts w:ascii="Trebuchet MS" w:hAnsi="Trebuchet MS"/>
                      <w:i/>
                    </w:rPr>
                    <w:t>the</w:t>
                  </w:r>
                  <w:r w:rsidR="005C1162">
                    <w:rPr>
                      <w:rFonts w:ascii="Trebuchet MS" w:hAnsi="Trebuchet MS"/>
                    </w:rPr>
                    <w:t xml:space="preserve"> </w:t>
                  </w:r>
                  <w:r w:rsidR="005C1162" w:rsidRPr="005C1162">
                    <w:rPr>
                      <w:rFonts w:ascii="Trebuchet MS" w:hAnsi="Trebuchet MS"/>
                    </w:rPr>
                    <w:t>Jacksonville Sporting Clays, Skeet and Trap Team</w:t>
                  </w:r>
                </w:p>
                <w:p w:rsidR="007948E7" w:rsidRDefault="007948E7" w:rsidP="007948E7">
                  <w:pPr>
                    <w:pStyle w:val="Line"/>
                  </w:pPr>
                </w:p>
                <w:p w:rsidR="007948E7" w:rsidRPr="007948E7" w:rsidRDefault="007948E7" w:rsidP="007948E7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7948E7">
                    <w:rPr>
                      <w:rFonts w:ascii="Trebuchet MS" w:hAnsi="Trebuchet MS"/>
                      <w:sz w:val="36"/>
                      <w:szCs w:val="36"/>
                    </w:rPr>
                    <w:t>Visit us on Facebook</w:t>
                  </w:r>
                  <w:r>
                    <w:rPr>
                      <w:rFonts w:ascii="Trebuchet MS" w:hAnsi="Trebuchet MS"/>
                      <w:sz w:val="24"/>
                      <w:szCs w:val="24"/>
                    </w:rPr>
                    <w:t xml:space="preserve">! </w:t>
                  </w:r>
                </w:p>
              </w:tc>
              <w:tc>
                <w:tcPr>
                  <w:tcW w:w="360" w:type="dxa"/>
                </w:tcPr>
                <w:p w:rsidR="00CB17A1" w:rsidRPr="005C1162" w:rsidRDefault="002D2727">
                  <w:pPr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ab/>
                  </w:r>
                  <w:r w:rsidRPr="005C1162">
                    <w:rPr>
                      <w:rFonts w:ascii="Trebuchet MS" w:hAnsi="Trebuchet MS"/>
                    </w:rPr>
                    <w:tab/>
                  </w:r>
                  <w:r w:rsidRPr="005C1162">
                    <w:rPr>
                      <w:rFonts w:ascii="Trebuchet MS" w:hAnsi="Trebuchet MS"/>
                    </w:rPr>
                    <w:tab/>
                  </w:r>
                </w:p>
              </w:tc>
            </w:tr>
            <w:tr w:rsidR="00CB17A1" w:rsidRPr="005C1162">
              <w:trPr>
                <w:gridAfter w:val="1"/>
                <w:wAfter w:w="360" w:type="dxa"/>
                <w:trHeight w:hRule="exact" w:val="144"/>
              </w:trPr>
              <w:tc>
                <w:tcPr>
                  <w:tcW w:w="3446" w:type="dxa"/>
                </w:tcPr>
                <w:p w:rsidR="00CB17A1" w:rsidRPr="005C1162" w:rsidRDefault="00CB17A1">
                  <w:pPr>
                    <w:rPr>
                      <w:rFonts w:ascii="Trebuchet MS" w:hAnsi="Trebuchet MS"/>
                    </w:rPr>
                  </w:pPr>
                </w:p>
              </w:tc>
            </w:tr>
            <w:tr w:rsidR="00CB17A1" w:rsidRPr="005C1162" w:rsidTr="002D2727">
              <w:trPr>
                <w:gridAfter w:val="1"/>
                <w:wAfter w:w="360" w:type="dxa"/>
                <w:trHeight w:hRule="exact" w:val="3456"/>
              </w:trPr>
              <w:tc>
                <w:tcPr>
                  <w:tcW w:w="3446" w:type="dxa"/>
                  <w:shd w:val="clear" w:color="auto" w:fill="006600"/>
                  <w:vAlign w:val="center"/>
                </w:tcPr>
                <w:p w:rsidR="005C1162" w:rsidRDefault="005C1162">
                  <w:pPr>
                    <w:pStyle w:val="Heading3"/>
                    <w:rPr>
                      <w:rFonts w:ascii="Trebuchet MS" w:hAnsi="Trebuchet MS"/>
                    </w:rPr>
                  </w:pPr>
                </w:p>
                <w:p w:rsidR="00CB17A1" w:rsidRPr="005C1162" w:rsidRDefault="007948E7">
                  <w:pPr>
                    <w:pStyle w:val="Heading3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</w:rPr>
                    <w:t>Bushy Creek Clays</w:t>
                  </w:r>
                </w:p>
                <w:p w:rsidR="00CB17A1" w:rsidRPr="005C1162" w:rsidRDefault="007948E7">
                  <w:pPr>
                    <w:pStyle w:val="ContactInfo"/>
                    <w:rPr>
                      <w:rFonts w:ascii="Trebuchet MS" w:hAnsi="Trebuchet MS"/>
                    </w:rPr>
                  </w:pPr>
                  <w:sdt>
                    <w:sdtPr>
                      <w:rPr>
                        <w:rFonts w:ascii="Trebuchet MS" w:hAnsi="Trebuchet MS"/>
                      </w:rPr>
                      <w:id w:val="857003158"/>
                      <w:placeholder>
                        <w:docPart w:val="514F2DE3EFD74359BBB8E242201FD01F"/>
                      </w:placeholder>
                      <w:text w:multiLine="1"/>
                    </w:sdtPr>
                    <w:sdtContent>
                      <w:r w:rsidRPr="007948E7">
                        <w:rPr>
                          <w:rFonts w:ascii="Trebuchet MS" w:hAnsi="Trebuchet MS"/>
                        </w:rPr>
                        <w:t>22505 Will Vaughn Road</w:t>
                      </w:r>
                      <w:r w:rsidRPr="007948E7">
                        <w:rPr>
                          <w:rFonts w:ascii="Trebuchet MS" w:hAnsi="Trebuchet MS"/>
                        </w:rPr>
                        <w:br/>
                        <w:t>Perdido, AL 36562</w:t>
                      </w:r>
                    </w:sdtContent>
                  </w:sdt>
                </w:p>
                <w:p w:rsidR="00CB17A1" w:rsidRPr="005C1162" w:rsidRDefault="002D2727">
                  <w:pPr>
                    <w:pStyle w:val="ContactInfo"/>
                    <w:rPr>
                      <w:rFonts w:ascii="Trebuchet MS" w:hAnsi="Trebuchet MS"/>
                    </w:rPr>
                  </w:pPr>
                  <w:r w:rsidRPr="005C1162">
                    <w:rPr>
                      <w:rFonts w:ascii="Trebuchet MS" w:hAnsi="Trebuchet MS"/>
                    </w:rPr>
                    <w:t>jushootingteam.com</w:t>
                  </w:r>
                </w:p>
                <w:p w:rsidR="00CB17A1" w:rsidRPr="005C1162" w:rsidRDefault="00CB17A1" w:rsidP="002D2727">
                  <w:pPr>
                    <w:pStyle w:val="Date"/>
                    <w:rPr>
                      <w:rFonts w:ascii="Trebuchet MS" w:hAnsi="Trebuchet MS"/>
                    </w:rPr>
                  </w:pPr>
                </w:p>
              </w:tc>
            </w:tr>
          </w:tbl>
          <w:p w:rsidR="00CB17A1" w:rsidRPr="005C1162" w:rsidRDefault="00CB17A1">
            <w:pPr>
              <w:rPr>
                <w:rFonts w:ascii="Trebuchet MS" w:hAnsi="Trebuchet MS"/>
              </w:rPr>
            </w:pPr>
          </w:p>
        </w:tc>
        <w:bookmarkStart w:id="0" w:name="_GoBack"/>
        <w:bookmarkEnd w:id="0"/>
      </w:tr>
    </w:tbl>
    <w:p w:rsidR="00CB17A1" w:rsidRPr="005C1162" w:rsidRDefault="00CB17A1">
      <w:pPr>
        <w:pStyle w:val="NoSpacing"/>
        <w:rPr>
          <w:rFonts w:ascii="Trebuchet MS" w:hAnsi="Trebuchet MS"/>
        </w:rPr>
      </w:pPr>
    </w:p>
    <w:sectPr w:rsidR="00CB17A1" w:rsidRPr="005C1162" w:rsidSect="00CB212C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94"/>
    <w:rsid w:val="00011C2E"/>
    <w:rsid w:val="000D64D2"/>
    <w:rsid w:val="0022773A"/>
    <w:rsid w:val="002D2727"/>
    <w:rsid w:val="004038A7"/>
    <w:rsid w:val="004402F3"/>
    <w:rsid w:val="004B1A2D"/>
    <w:rsid w:val="004D189E"/>
    <w:rsid w:val="00507557"/>
    <w:rsid w:val="005C1162"/>
    <w:rsid w:val="00693E4F"/>
    <w:rsid w:val="00711728"/>
    <w:rsid w:val="007948E7"/>
    <w:rsid w:val="00A35DA5"/>
    <w:rsid w:val="00B377AF"/>
    <w:rsid w:val="00C22623"/>
    <w:rsid w:val="00CB17A1"/>
    <w:rsid w:val="00CB212C"/>
    <w:rsid w:val="00E9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4B4A9AB-BAF7-4593-9869-657A2681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212C"/>
  </w:style>
  <w:style w:type="paragraph" w:styleId="Heading1">
    <w:name w:val="heading 1"/>
    <w:basedOn w:val="Normal"/>
    <w:next w:val="Normal"/>
    <w:link w:val="Heading1Char"/>
    <w:uiPriority w:val="3"/>
    <w:qFormat/>
    <w:rsid w:val="00CB212C"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CB212C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CB212C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CB21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2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CB212C"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CB212C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rsid w:val="00CB212C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sid w:val="00CB212C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sid w:val="00CB212C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CB212C"/>
    <w:rPr>
      <w:color w:val="808080"/>
    </w:rPr>
  </w:style>
  <w:style w:type="paragraph" w:styleId="NoSpacing">
    <w:name w:val="No Spacing"/>
    <w:uiPriority w:val="19"/>
    <w:qFormat/>
    <w:rsid w:val="00CB212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CB212C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CB212C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CB212C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CB212C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CB212C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CB212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12C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CB212C"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4D189E"/>
    <w:rPr>
      <w:color w:val="27A8D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dobsonpvb@a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dobson1@ju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14F2DE3EFD74359BBB8E242201FD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EB471-E596-4B42-9B27-A447B2FB9BFA}"/>
      </w:docPartPr>
      <w:docPartBody>
        <w:p w:rsidR="00855D46" w:rsidRDefault="00024BD0">
          <w:pPr>
            <w:pStyle w:val="514F2DE3EFD74359BBB8E242201FD01F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24BD0"/>
    <w:rsid w:val="00024BD0"/>
    <w:rsid w:val="001A6CD0"/>
    <w:rsid w:val="002C26F2"/>
    <w:rsid w:val="005C265E"/>
    <w:rsid w:val="00796898"/>
    <w:rsid w:val="00855D46"/>
    <w:rsid w:val="00A35B96"/>
    <w:rsid w:val="00F3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sid w:val="00796898"/>
    <w:rPr>
      <w:b w:val="0"/>
      <w:bCs w:val="0"/>
      <w:i w:val="0"/>
      <w:iCs w:val="0"/>
      <w:color w:val="5B9BD5" w:themeColor="accent1"/>
    </w:rPr>
  </w:style>
  <w:style w:type="paragraph" w:customStyle="1" w:styleId="AFC0204AD16E421DA0CBA14498299AB0">
    <w:name w:val="AFC0204AD16E421DA0CBA14498299AB0"/>
    <w:rsid w:val="00796898"/>
  </w:style>
  <w:style w:type="paragraph" w:customStyle="1" w:styleId="4944FECD69F646DA96395F70E0EBDF3F">
    <w:name w:val="4944FECD69F646DA96395F70E0EBDF3F"/>
    <w:rsid w:val="00796898"/>
  </w:style>
  <w:style w:type="paragraph" w:customStyle="1" w:styleId="61D9E27AE5D444E1AC8D9CA007A437C5">
    <w:name w:val="61D9E27AE5D444E1AC8D9CA007A437C5"/>
    <w:rsid w:val="00796898"/>
  </w:style>
  <w:style w:type="paragraph" w:customStyle="1" w:styleId="3891B1C465A94EBA83980A8FE853EAC1">
    <w:name w:val="3891B1C465A94EBA83980A8FE853EAC1"/>
    <w:rsid w:val="00796898"/>
  </w:style>
  <w:style w:type="paragraph" w:customStyle="1" w:styleId="80858730CE914407B7C2B668D6254B40">
    <w:name w:val="80858730CE914407B7C2B668D6254B40"/>
    <w:rsid w:val="00796898"/>
  </w:style>
  <w:style w:type="paragraph" w:customStyle="1" w:styleId="E51AF485024548E48E955EC6BB0417AC">
    <w:name w:val="E51AF485024548E48E955EC6BB0417AC"/>
    <w:rsid w:val="00796898"/>
  </w:style>
  <w:style w:type="paragraph" w:customStyle="1" w:styleId="395ACF11FD884657867EDBA4DCCC5B73">
    <w:name w:val="395ACF11FD884657867EDBA4DCCC5B73"/>
    <w:rsid w:val="00796898"/>
  </w:style>
  <w:style w:type="paragraph" w:customStyle="1" w:styleId="F8D6CD70269048A3B328D05434A4A805">
    <w:name w:val="F8D6CD70269048A3B328D05434A4A805"/>
    <w:rsid w:val="00796898"/>
  </w:style>
  <w:style w:type="paragraph" w:customStyle="1" w:styleId="987B258BD2BE4711B54ECA61F12F0F38">
    <w:name w:val="987B258BD2BE4711B54ECA61F12F0F38"/>
    <w:rsid w:val="00796898"/>
  </w:style>
  <w:style w:type="paragraph" w:customStyle="1" w:styleId="CBAC6BDEF5CA48648EDEAD04474A9A77">
    <w:name w:val="CBAC6BDEF5CA48648EDEAD04474A9A77"/>
    <w:rsid w:val="00796898"/>
  </w:style>
  <w:style w:type="paragraph" w:customStyle="1" w:styleId="514F2DE3EFD74359BBB8E242201FD01F">
    <w:name w:val="514F2DE3EFD74359BBB8E242201FD01F"/>
    <w:rsid w:val="00796898"/>
  </w:style>
  <w:style w:type="paragraph" w:customStyle="1" w:styleId="FFC96C7E6C544C8AB0265A0CE25BF2FC">
    <w:name w:val="FFC96C7E6C544C8AB0265A0CE25BF2FC"/>
    <w:rsid w:val="00796898"/>
  </w:style>
  <w:style w:type="paragraph" w:customStyle="1" w:styleId="AB52736E6CEA461FA403D1CEE75581EE">
    <w:name w:val="AB52736E6CEA461FA403D1CEE75581EE"/>
    <w:rsid w:val="00796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</dc:creator>
  <cp:keywords/>
  <dc:description/>
  <cp:lastModifiedBy>peg m</cp:lastModifiedBy>
  <cp:revision>2</cp:revision>
  <cp:lastPrinted>2014-09-07T23:16:00Z</cp:lastPrinted>
  <dcterms:created xsi:type="dcterms:W3CDTF">2015-03-05T16:21:00Z</dcterms:created>
  <dcterms:modified xsi:type="dcterms:W3CDTF">2015-03-05T16:21:00Z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